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CC1" w:rsidRDefault="00C14CC1" w:rsidP="00EC7C0C">
      <w:pPr>
        <w:widowControl/>
        <w:jc w:val="center"/>
        <w:rPr>
          <w:rFonts w:ascii="宋体" w:cs="宋体"/>
          <w:kern w:val="0"/>
          <w:sz w:val="44"/>
          <w:szCs w:val="44"/>
        </w:rPr>
      </w:pPr>
      <w:r w:rsidRPr="00784D2A">
        <w:rPr>
          <w:rFonts w:ascii="MS Mincho" w:eastAsia="MS Mincho" w:hAnsi="MS Mincho" w:cs="MS Mincho" w:hint="eastAsia"/>
          <w:kern w:val="0"/>
          <w:sz w:val="24"/>
          <w:szCs w:val="24"/>
        </w:rPr>
        <w:t>​</w:t>
      </w:r>
      <w:r w:rsidRPr="0086789F">
        <w:rPr>
          <w:rFonts w:ascii="宋体" w:hAnsi="宋体" w:cs="MS Mincho" w:hint="eastAsia"/>
          <w:b/>
          <w:kern w:val="0"/>
          <w:sz w:val="44"/>
          <w:szCs w:val="44"/>
        </w:rPr>
        <w:t>微信缴纳城乡居民医保</w:t>
      </w:r>
      <w:bookmarkStart w:id="0" w:name="_GoBack"/>
      <w:bookmarkEnd w:id="0"/>
      <w:r w:rsidRPr="0086789F">
        <w:rPr>
          <w:rFonts w:ascii="宋体" w:hAnsi="宋体" w:cs="宋体" w:hint="eastAsia"/>
          <w:b/>
          <w:kern w:val="0"/>
          <w:sz w:val="44"/>
          <w:szCs w:val="44"/>
        </w:rPr>
        <w:t>流程</w:t>
      </w:r>
    </w:p>
    <w:p w:rsidR="00C14CC1" w:rsidRDefault="00C14CC1" w:rsidP="00EC7C0C">
      <w:pPr>
        <w:widowControl/>
        <w:jc w:val="center"/>
        <w:rPr>
          <w:rFonts w:ascii="宋体" w:cs="宋体"/>
          <w:kern w:val="0"/>
          <w:sz w:val="24"/>
          <w:szCs w:val="24"/>
        </w:rPr>
      </w:pPr>
    </w:p>
    <w:p w:rsidR="00C14CC1" w:rsidRDefault="00C14CC1" w:rsidP="00EC7C0C">
      <w:pPr>
        <w:widowControl/>
        <w:jc w:val="left"/>
        <w:rPr>
          <w:rFonts w:ascii="宋体" w:cs="宋体"/>
          <w:kern w:val="0"/>
          <w:sz w:val="24"/>
          <w:szCs w:val="24"/>
        </w:rPr>
      </w:pPr>
    </w:p>
    <w:p w:rsidR="00C14CC1" w:rsidRPr="001B52D0" w:rsidRDefault="00C14CC1" w:rsidP="00EC7C0C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第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1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步：打开微信，搜索“</w:t>
      </w:r>
      <w:r w:rsidRPr="001B52D0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河北银行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”公众号并关注。</w:t>
      </w:r>
    </w:p>
    <w:p w:rsidR="00C14CC1" w:rsidRPr="00784D2A" w:rsidRDefault="00C14CC1" w:rsidP="00784D2A">
      <w:pPr>
        <w:widowControl/>
        <w:jc w:val="left"/>
        <w:rPr>
          <w:rFonts w:ascii="宋体" w:cs="宋体"/>
          <w:kern w:val="0"/>
          <w:sz w:val="24"/>
          <w:szCs w:val="24"/>
        </w:rPr>
      </w:pPr>
    </w:p>
    <w:p w:rsidR="00C14CC1" w:rsidRPr="00784D2A" w:rsidRDefault="00C14CC1" w:rsidP="00EC7C0C">
      <w:pPr>
        <w:widowControl/>
        <w:jc w:val="center"/>
        <w:rPr>
          <w:rFonts w:ascii="宋体" w:cs="宋体"/>
          <w:kern w:val="0"/>
          <w:sz w:val="24"/>
          <w:szCs w:val="24"/>
        </w:rPr>
      </w:pPr>
      <w:r w:rsidRPr="00115574">
        <w:rPr>
          <w:rFonts w:ascii="宋体" w:cs="宋体"/>
          <w:noProof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62" o:spid="_x0000_i1025" type="#_x0000_t75" alt="https://mmbiz.qlogo.cn/mmbiz_png/wHWsibxtibJRAibosmlsbnNvjymj2IPDGoMhkyBGTNrXPaPvwnR6asHCkDLUsvvOwHicL90d8zpJNibp5MT7xw80hsw/0?wx_fmt=png" style="width:211.5pt;height:128.25pt;visibility:visible">
            <v:imagedata r:id="rId6" o:title="" cropbottom="41579f"/>
          </v:shape>
        </w:pict>
      </w:r>
    </w:p>
    <w:p w:rsidR="00C14CC1" w:rsidRPr="001B52D0" w:rsidRDefault="00C14CC1" w:rsidP="00784D2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第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2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步：打开河北银行公众号，点击“</w:t>
      </w:r>
      <w:r w:rsidRPr="001B52D0">
        <w:rPr>
          <w:rFonts w:ascii="仿宋_GB2312" w:eastAsia="仿宋_GB2312" w:hAnsi="宋体" w:cs="宋体" w:hint="eastAsia"/>
          <w:b/>
          <w:kern w:val="0"/>
          <w:sz w:val="32"/>
          <w:szCs w:val="32"/>
        </w:rPr>
        <w:t>微生活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—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“</w:t>
      </w:r>
      <w:r w:rsidRPr="001B52D0">
        <w:rPr>
          <w:rFonts w:ascii="仿宋_GB2312" w:eastAsia="仿宋_GB2312" w:hAnsi="宋体" w:cs="宋体" w:hint="eastAsia"/>
          <w:b/>
          <w:kern w:val="0"/>
          <w:sz w:val="32"/>
          <w:szCs w:val="32"/>
        </w:rPr>
        <w:t>生活缴费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”，选择“</w:t>
      </w:r>
      <w:r w:rsidRPr="001B52D0">
        <w:rPr>
          <w:rFonts w:ascii="仿宋_GB2312" w:eastAsia="仿宋_GB2312" w:hAnsi="宋体" w:cs="宋体" w:hint="eastAsia"/>
          <w:b/>
          <w:kern w:val="0"/>
          <w:sz w:val="32"/>
          <w:szCs w:val="32"/>
        </w:rPr>
        <w:t>新缴费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—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选择“</w:t>
      </w:r>
      <w:r w:rsidRPr="001B52D0">
        <w:rPr>
          <w:rFonts w:ascii="仿宋_GB2312" w:eastAsia="仿宋_GB2312" w:hAnsi="宋体" w:cs="宋体" w:hint="eastAsia"/>
          <w:b/>
          <w:kern w:val="0"/>
          <w:sz w:val="32"/>
          <w:szCs w:val="32"/>
        </w:rPr>
        <w:t>医保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</w:p>
    <w:p w:rsidR="00C14CC1" w:rsidRDefault="00C14CC1" w:rsidP="00784D2A">
      <w:pPr>
        <w:widowControl/>
        <w:jc w:val="left"/>
        <w:rPr>
          <w:rFonts w:ascii="宋体" w:cs="宋体"/>
          <w:kern w:val="0"/>
          <w:sz w:val="24"/>
          <w:szCs w:val="24"/>
        </w:rPr>
      </w:pPr>
    </w:p>
    <w:p w:rsidR="00C14CC1" w:rsidRDefault="00C14CC1" w:rsidP="00784D2A">
      <w:pPr>
        <w:widowControl/>
        <w:jc w:val="left"/>
        <w:rPr>
          <w:rFonts w:ascii="宋体" w:cs="宋体"/>
          <w:kern w:val="0"/>
          <w:sz w:val="24"/>
          <w:szCs w:val="24"/>
        </w:rPr>
      </w:pPr>
    </w:p>
    <w:p w:rsidR="00C14CC1" w:rsidRDefault="00C14CC1" w:rsidP="00EC7C0C">
      <w:pPr>
        <w:widowControl/>
        <w:jc w:val="center"/>
        <w:rPr>
          <w:rFonts w:ascii="宋体" w:cs="宋体"/>
          <w:kern w:val="0"/>
          <w:sz w:val="24"/>
          <w:szCs w:val="24"/>
        </w:rPr>
      </w:pPr>
      <w:r w:rsidRPr="00115574">
        <w:rPr>
          <w:rFonts w:ascii="宋体" w:cs="宋体"/>
          <w:noProof/>
          <w:kern w:val="0"/>
          <w:sz w:val="24"/>
          <w:szCs w:val="24"/>
        </w:rPr>
        <w:pict>
          <v:shape id="图片 60" o:spid="_x0000_i1026" type="#_x0000_t75" alt="https://mmbiz.qlogo.cn/mmbiz_png/wHWsibxtibJRAibosmlsbnNvjymj2IPDGoMHZo7Qh3WKlicwbHm5rMJta8NLyvQRSDTnVrRByxr3fU9XRsibNYcPjpg/0?wx_fmt=png" style="width:215.25pt;height:183pt;visibility:visible">
            <v:imagedata r:id="rId7" o:title="" cropbottom="34701f"/>
          </v:shape>
        </w:pict>
      </w:r>
    </w:p>
    <w:p w:rsidR="00C14CC1" w:rsidRPr="00784D2A" w:rsidRDefault="00C14CC1" w:rsidP="00784D2A">
      <w:pPr>
        <w:widowControl/>
        <w:jc w:val="left"/>
        <w:rPr>
          <w:rFonts w:ascii="宋体" w:cs="宋体"/>
          <w:kern w:val="0"/>
          <w:sz w:val="24"/>
          <w:szCs w:val="24"/>
        </w:rPr>
      </w:pPr>
    </w:p>
    <w:p w:rsidR="00C14CC1" w:rsidRPr="001B52D0" w:rsidRDefault="00C14CC1" w:rsidP="00784D2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第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3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步：</w:t>
      </w:r>
    </w:p>
    <w:p w:rsidR="00C14CC1" w:rsidRPr="001B52D0" w:rsidRDefault="00C14CC1" w:rsidP="00784D2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选择“</w:t>
      </w:r>
      <w:r w:rsidRPr="001B52D0">
        <w:rPr>
          <w:rFonts w:ascii="仿宋_GB2312" w:eastAsia="仿宋_GB2312" w:hAnsi="宋体" w:cs="宋体" w:hint="eastAsia"/>
          <w:b/>
          <w:kern w:val="0"/>
          <w:sz w:val="32"/>
          <w:szCs w:val="32"/>
        </w:rPr>
        <w:t>缴费地区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—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选择“</w:t>
      </w:r>
      <w:r w:rsidRPr="001B52D0">
        <w:rPr>
          <w:rFonts w:ascii="仿宋_GB2312" w:eastAsia="仿宋_GB2312" w:hAnsi="宋体" w:cs="宋体" w:hint="eastAsia"/>
          <w:b/>
          <w:kern w:val="0"/>
          <w:sz w:val="32"/>
          <w:szCs w:val="32"/>
        </w:rPr>
        <w:t>身份证号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（或医保卡号）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—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输入“</w:t>
      </w:r>
      <w:r w:rsidRPr="001B52D0">
        <w:rPr>
          <w:rFonts w:ascii="仿宋_GB2312" w:eastAsia="仿宋_GB2312" w:hAnsi="宋体" w:cs="宋体" w:hint="eastAsia"/>
          <w:b/>
          <w:kern w:val="0"/>
          <w:sz w:val="32"/>
          <w:szCs w:val="32"/>
        </w:rPr>
        <w:t>证件号码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（对应身份证或医保卡，输入相应号码）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—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点击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'</w:t>
      </w:r>
      <w:r w:rsidRPr="001B52D0">
        <w:rPr>
          <w:rFonts w:ascii="仿宋_GB2312" w:eastAsia="仿宋_GB2312" w:hAnsi="宋体" w:cs="宋体" w:hint="eastAsia"/>
          <w:b/>
          <w:kern w:val="0"/>
          <w:sz w:val="32"/>
          <w:szCs w:val="32"/>
        </w:rPr>
        <w:t>下一步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"</w:t>
      </w:r>
    </w:p>
    <w:p w:rsidR="00C14CC1" w:rsidRDefault="00C14CC1" w:rsidP="00EC7C0C">
      <w:pPr>
        <w:widowControl/>
        <w:jc w:val="center"/>
        <w:rPr>
          <w:rFonts w:ascii="宋体" w:cs="宋体"/>
          <w:kern w:val="0"/>
          <w:sz w:val="24"/>
          <w:szCs w:val="24"/>
        </w:rPr>
      </w:pPr>
      <w:r w:rsidRPr="00115574">
        <w:rPr>
          <w:rFonts w:ascii="宋体" w:cs="宋体"/>
          <w:noProof/>
          <w:kern w:val="0"/>
          <w:sz w:val="24"/>
          <w:szCs w:val="24"/>
        </w:rPr>
        <w:pict>
          <v:shape id="图片 59" o:spid="_x0000_i1027" type="#_x0000_t75" alt="https://mmbiz.qlogo.cn/mmbiz_png/wHWsibxtibJRAibosmlsbnNvjymj2IPDGoMCxibXNFIn4tiaMq20x3xR7PbV6iaLuj24TibQ7WiaOlyYyJKr4QLpxlTxzg/0?wx_fmt=png" style="width:168.75pt;height:270pt;visibility:visible">
            <v:imagedata r:id="rId8" o:title="" cropbottom="6666f"/>
          </v:shape>
        </w:pict>
      </w:r>
    </w:p>
    <w:p w:rsidR="00C14CC1" w:rsidRPr="001B52D0" w:rsidRDefault="00C14CC1" w:rsidP="00EC7C0C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第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4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步：</w:t>
      </w:r>
    </w:p>
    <w:p w:rsidR="00C14CC1" w:rsidRPr="001B52D0" w:rsidRDefault="00C14CC1" w:rsidP="00EC7C0C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输入“</w:t>
      </w:r>
      <w:r w:rsidRPr="001B52D0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账户账号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（银行账号）”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—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系统自动反显“</w:t>
      </w:r>
      <w:r w:rsidRPr="001B52D0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手机号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—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输入“</w:t>
      </w:r>
      <w:r w:rsidRPr="001B52D0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验证码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—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输入“</w:t>
      </w:r>
      <w:r w:rsidRPr="001B52D0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支付密码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—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点击“</w:t>
      </w:r>
      <w:r w:rsidRPr="001B52D0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提交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</w:p>
    <w:p w:rsidR="00C14CC1" w:rsidRPr="00784D2A" w:rsidRDefault="00C14CC1" w:rsidP="00EC7C0C">
      <w:pPr>
        <w:widowControl/>
        <w:jc w:val="center"/>
        <w:rPr>
          <w:rFonts w:ascii="宋体" w:cs="宋体"/>
          <w:kern w:val="0"/>
          <w:sz w:val="24"/>
          <w:szCs w:val="24"/>
        </w:rPr>
      </w:pPr>
      <w:r w:rsidRPr="00115574">
        <w:rPr>
          <w:rFonts w:ascii="宋体" w:cs="宋体"/>
          <w:noProof/>
          <w:kern w:val="0"/>
          <w:sz w:val="24"/>
          <w:szCs w:val="24"/>
        </w:rPr>
        <w:pict>
          <v:shape id="图片 58" o:spid="_x0000_i1028" type="#_x0000_t75" alt="https://mmbiz.qlogo.cn/mmbiz_png/wHWsibxtibJRAibosmlsbnNvjymj2IPDGoMeWahMHl3Ia6NHtQzknvNWsuu3HTPz5hX996gkPBUBPUBaccXLYicKXA/0?wx_fmt=png" style="width:162pt;height:4in;visibility:visible">
            <v:imagedata r:id="rId9" o:title=""/>
          </v:shape>
        </w:pict>
      </w:r>
    </w:p>
    <w:p w:rsidR="00C14CC1" w:rsidRDefault="00C14CC1" w:rsidP="00784D2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14CC1" w:rsidRPr="001B52D0" w:rsidRDefault="00C14CC1" w:rsidP="00784D2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第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5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步：</w:t>
      </w:r>
    </w:p>
    <w:p w:rsidR="00C14CC1" w:rsidRPr="001B52D0" w:rsidRDefault="00C14CC1" w:rsidP="00784D2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点击“</w:t>
      </w:r>
      <w:r w:rsidRPr="001B52D0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确定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</w:p>
    <w:p w:rsidR="00C14CC1" w:rsidRPr="00784D2A" w:rsidRDefault="00C14CC1" w:rsidP="00DB0D0C">
      <w:pPr>
        <w:widowControl/>
        <w:jc w:val="center"/>
        <w:rPr>
          <w:rFonts w:ascii="宋体" w:cs="宋体"/>
          <w:kern w:val="0"/>
          <w:sz w:val="24"/>
          <w:szCs w:val="24"/>
        </w:rPr>
      </w:pPr>
      <w:r w:rsidRPr="00115574">
        <w:rPr>
          <w:rFonts w:ascii="宋体" w:cs="宋体"/>
          <w:noProof/>
          <w:kern w:val="0"/>
          <w:sz w:val="24"/>
          <w:szCs w:val="24"/>
        </w:rPr>
        <w:pict>
          <v:shape id="图片 57" o:spid="_x0000_i1029" type="#_x0000_t75" alt="https://mmbiz.qlogo.cn/mmbiz_png/wHWsibxtibJRAibosmlsbnNvjymj2IPDGoMeLLwbY7XChqjqFUByhqcONd7Y4KTYMBDOpet54lezRicSEib24UJI94Q/0?wx_fmt=png" style="width:138pt;height:245.25pt;visibility:visible">
            <v:imagedata r:id="rId10" o:title=""/>
          </v:shape>
        </w:pict>
      </w:r>
    </w:p>
    <w:p w:rsidR="00C14CC1" w:rsidRDefault="00C14CC1" w:rsidP="00784D2A">
      <w:pPr>
        <w:widowControl/>
        <w:jc w:val="left"/>
        <w:rPr>
          <w:rFonts w:ascii="宋体" w:cs="宋体"/>
          <w:kern w:val="0"/>
          <w:sz w:val="24"/>
          <w:szCs w:val="24"/>
        </w:rPr>
      </w:pPr>
    </w:p>
    <w:p w:rsidR="00C14CC1" w:rsidRPr="001B52D0" w:rsidRDefault="00C14CC1" w:rsidP="00784D2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第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6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步：</w:t>
      </w:r>
    </w:p>
    <w:p w:rsidR="00C14CC1" w:rsidRPr="001B52D0" w:rsidRDefault="00C14CC1" w:rsidP="00784D2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如果微信银行未绑定缴费账号，点击“</w:t>
      </w:r>
      <w:r w:rsidRPr="001B52D0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确定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”绑定。</w:t>
      </w:r>
    </w:p>
    <w:p w:rsidR="00C14CC1" w:rsidRDefault="00C14CC1" w:rsidP="00784D2A">
      <w:pPr>
        <w:widowControl/>
        <w:jc w:val="left"/>
        <w:rPr>
          <w:rFonts w:ascii="宋体" w:cs="宋体"/>
          <w:kern w:val="0"/>
          <w:sz w:val="24"/>
          <w:szCs w:val="24"/>
        </w:rPr>
      </w:pPr>
    </w:p>
    <w:p w:rsidR="00C14CC1" w:rsidRPr="00784D2A" w:rsidRDefault="00C14CC1" w:rsidP="00DB0D0C">
      <w:pPr>
        <w:widowControl/>
        <w:jc w:val="center"/>
        <w:rPr>
          <w:rFonts w:ascii="宋体" w:cs="宋体"/>
          <w:kern w:val="0"/>
          <w:sz w:val="24"/>
          <w:szCs w:val="24"/>
        </w:rPr>
      </w:pPr>
      <w:r w:rsidRPr="00115574">
        <w:rPr>
          <w:rFonts w:ascii="宋体" w:cs="宋体"/>
          <w:noProof/>
          <w:kern w:val="0"/>
          <w:sz w:val="24"/>
          <w:szCs w:val="24"/>
        </w:rPr>
        <w:pict>
          <v:shape id="图片 56" o:spid="_x0000_i1030" type="#_x0000_t75" alt="https://mmbiz.qlogo.cn/mmbiz_png/wHWsibxtibJRAibosmlsbnNvjymj2IPDGoMe01TUSgHUsg8w14DI6RdhtPhnyADrWpdClbOjFTVq8ib3Ev7lCARU9g/0?wx_fmt=png" style="width:137.25pt;height:243.75pt;visibility:visible">
            <v:imagedata r:id="rId11" o:title=""/>
          </v:shape>
        </w:pict>
      </w:r>
    </w:p>
    <w:p w:rsidR="00C14CC1" w:rsidRDefault="00C14CC1" w:rsidP="00784D2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14CC1" w:rsidRPr="001B52D0" w:rsidRDefault="00C14CC1" w:rsidP="00784D2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第</w:t>
      </w:r>
      <w:r w:rsidRPr="001B52D0">
        <w:rPr>
          <w:rFonts w:ascii="仿宋_GB2312" w:eastAsia="仿宋_GB2312" w:hAnsi="宋体" w:cs="宋体"/>
          <w:kern w:val="0"/>
          <w:sz w:val="32"/>
          <w:szCs w:val="32"/>
        </w:rPr>
        <w:t>7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步：</w:t>
      </w:r>
    </w:p>
    <w:p w:rsidR="00C14CC1" w:rsidRPr="001B52D0" w:rsidRDefault="00C14CC1" w:rsidP="00784D2A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缴费成功啦，点击“</w:t>
      </w:r>
      <w:r w:rsidRPr="001B52D0">
        <w:rPr>
          <w:rFonts w:ascii="仿宋_GB2312" w:eastAsia="仿宋_GB2312" w:hAnsi="宋体" w:cs="宋体" w:hint="eastAsia"/>
          <w:b/>
          <w:bCs/>
          <w:kern w:val="0"/>
          <w:sz w:val="32"/>
          <w:szCs w:val="32"/>
        </w:rPr>
        <w:t>确定</w:t>
      </w:r>
      <w:r w:rsidRPr="001B52D0">
        <w:rPr>
          <w:rFonts w:ascii="仿宋_GB2312" w:eastAsia="仿宋_GB2312" w:hAnsi="宋体" w:cs="宋体" w:hint="eastAsia"/>
          <w:kern w:val="0"/>
          <w:sz w:val="32"/>
          <w:szCs w:val="32"/>
        </w:rPr>
        <w:t>”。</w:t>
      </w:r>
    </w:p>
    <w:p w:rsidR="00C14CC1" w:rsidRPr="00784D2A" w:rsidRDefault="00C14CC1" w:rsidP="00DB0D0C">
      <w:pPr>
        <w:widowControl/>
        <w:jc w:val="center"/>
        <w:rPr>
          <w:rFonts w:ascii="宋体" w:cs="宋体"/>
          <w:kern w:val="0"/>
          <w:sz w:val="24"/>
          <w:szCs w:val="24"/>
        </w:rPr>
      </w:pPr>
      <w:r w:rsidRPr="00115574">
        <w:rPr>
          <w:rFonts w:ascii="宋体" w:cs="宋体"/>
          <w:noProof/>
          <w:kern w:val="0"/>
          <w:sz w:val="24"/>
          <w:szCs w:val="24"/>
        </w:rPr>
        <w:pict>
          <v:shape id="图片 55" o:spid="_x0000_i1031" type="#_x0000_t75" alt="https://mmbiz.qlogo.cn/mmbiz_png/wHWsibxtibJRAibosmlsbnNvjymj2IPDGoMlge3FQ7XIGYm0SzG4u80LBOpNTSARRd4NbBnicZoI5V05Guew3B5Lcg/0?wx_fmt=png" style="width:133.5pt;height:237pt;visibility:visible">
            <v:imagedata r:id="rId12" o:title=""/>
          </v:shape>
        </w:pict>
      </w:r>
    </w:p>
    <w:p w:rsidR="00C14CC1" w:rsidRPr="00822A58" w:rsidRDefault="00C14CC1" w:rsidP="005D0946">
      <w:pPr>
        <w:pStyle w:val="ListParagraph"/>
        <w:spacing w:line="360" w:lineRule="auto"/>
        <w:ind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●缴费记录查询</w:t>
      </w:r>
    </w:p>
    <w:p w:rsidR="00C14CC1" w:rsidRPr="00010B58" w:rsidRDefault="00C14CC1" w:rsidP="005D0946">
      <w:pPr>
        <w:pStyle w:val="ListParagraph"/>
        <w:spacing w:line="360" w:lineRule="auto"/>
        <w:ind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在生活缴费页面，点击右上角缴费记录，业务类型选择医保费，输入开始日期和结束日期，可以查询在此期间的医保缴费记录</w:t>
      </w:r>
    </w:p>
    <w:p w:rsidR="00C14CC1" w:rsidRPr="005D0946" w:rsidRDefault="00C14CC1" w:rsidP="00DB0D0C">
      <w:pPr>
        <w:widowControl/>
        <w:jc w:val="center"/>
        <w:rPr>
          <w:rFonts w:ascii="宋体" w:cs="宋体"/>
          <w:kern w:val="0"/>
          <w:sz w:val="24"/>
          <w:szCs w:val="24"/>
        </w:rPr>
      </w:pPr>
      <w:r w:rsidRPr="003F43AE">
        <w:rPr>
          <w:rFonts w:ascii="仿宋_GB2312" w:eastAsia="仿宋_GB2312"/>
          <w:noProof/>
          <w:sz w:val="32"/>
          <w:szCs w:val="32"/>
        </w:rPr>
        <w:pict>
          <v:shape id="图片 12" o:spid="_x0000_i1032" type="#_x0000_t75" style="width:144.75pt;height:254.25pt;visibility:visible">
            <v:imagedata r:id="rId13" o:title=""/>
          </v:shape>
        </w:pict>
      </w:r>
    </w:p>
    <w:sectPr w:rsidR="00C14CC1" w:rsidRPr="005D0946" w:rsidSect="001F10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CC1" w:rsidRDefault="00C14CC1" w:rsidP="001B52D0">
      <w:r>
        <w:separator/>
      </w:r>
    </w:p>
  </w:endnote>
  <w:endnote w:type="continuationSeparator" w:id="0">
    <w:p w:rsidR="00C14CC1" w:rsidRDefault="00C14CC1" w:rsidP="001B52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昒? 瀡?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CC1" w:rsidRDefault="00C14CC1" w:rsidP="001B52D0">
      <w:r>
        <w:separator/>
      </w:r>
    </w:p>
  </w:footnote>
  <w:footnote w:type="continuationSeparator" w:id="0">
    <w:p w:rsidR="00C14CC1" w:rsidRDefault="00C14CC1" w:rsidP="001B52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16EA"/>
    <w:rsid w:val="00010B58"/>
    <w:rsid w:val="00066349"/>
    <w:rsid w:val="00115574"/>
    <w:rsid w:val="001A5282"/>
    <w:rsid w:val="001B52D0"/>
    <w:rsid w:val="001C64B0"/>
    <w:rsid w:val="001F1045"/>
    <w:rsid w:val="00290B53"/>
    <w:rsid w:val="003016EA"/>
    <w:rsid w:val="00320E32"/>
    <w:rsid w:val="003755A5"/>
    <w:rsid w:val="003F43AE"/>
    <w:rsid w:val="0056101C"/>
    <w:rsid w:val="00591F94"/>
    <w:rsid w:val="005A6D75"/>
    <w:rsid w:val="005D0946"/>
    <w:rsid w:val="00694BD9"/>
    <w:rsid w:val="006D4472"/>
    <w:rsid w:val="00784D2A"/>
    <w:rsid w:val="00822A58"/>
    <w:rsid w:val="0086789F"/>
    <w:rsid w:val="009A025B"/>
    <w:rsid w:val="009D76D2"/>
    <w:rsid w:val="009F2C8E"/>
    <w:rsid w:val="00A772C4"/>
    <w:rsid w:val="00A90A6F"/>
    <w:rsid w:val="00C14CC1"/>
    <w:rsid w:val="00C421C6"/>
    <w:rsid w:val="00C94179"/>
    <w:rsid w:val="00CE5997"/>
    <w:rsid w:val="00DB0D0C"/>
    <w:rsid w:val="00EC7C0C"/>
    <w:rsid w:val="00F86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045"/>
    <w:pPr>
      <w:widowControl w:val="0"/>
      <w:jc w:val="both"/>
    </w:pPr>
  </w:style>
  <w:style w:type="paragraph" w:styleId="Heading2">
    <w:name w:val="heading 2"/>
    <w:basedOn w:val="Normal"/>
    <w:link w:val="Heading2Char"/>
    <w:uiPriority w:val="99"/>
    <w:qFormat/>
    <w:rsid w:val="00784D2A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784D2A"/>
    <w:rPr>
      <w:rFonts w:ascii="宋体" w:eastAsia="宋体" w:hAnsi="宋体" w:cs="宋体"/>
      <w:b/>
      <w:bCs/>
      <w:kern w:val="0"/>
      <w:sz w:val="36"/>
      <w:szCs w:val="36"/>
    </w:rPr>
  </w:style>
  <w:style w:type="paragraph" w:styleId="NormalWeb">
    <w:name w:val="Normal (Web)"/>
    <w:basedOn w:val="Normal"/>
    <w:uiPriority w:val="99"/>
    <w:semiHidden/>
    <w:rsid w:val="00784D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784D2A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84D2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4D2A"/>
    <w:rPr>
      <w:rFonts w:cs="Times New Roman"/>
      <w:sz w:val="18"/>
      <w:szCs w:val="18"/>
    </w:rPr>
  </w:style>
  <w:style w:type="character" w:styleId="Emphasis">
    <w:name w:val="Emphasis"/>
    <w:basedOn w:val="DefaultParagraphFont"/>
    <w:uiPriority w:val="99"/>
    <w:qFormat/>
    <w:rsid w:val="00784D2A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784D2A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784D2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B52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B52D0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1B52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B52D0"/>
    <w:rPr>
      <w:rFonts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5D094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95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242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2438">
              <w:marLeft w:val="0"/>
              <w:marRight w:val="0"/>
              <w:marTop w:val="0"/>
              <w:marBottom w:val="0"/>
              <w:divBdr>
                <w:top w:val="single" w:sz="6" w:space="12" w:color="D9DADC"/>
                <w:left w:val="single" w:sz="6" w:space="12" w:color="D9DADC"/>
                <w:bottom w:val="single" w:sz="6" w:space="12" w:color="D9DADC"/>
                <w:right w:val="single" w:sz="6" w:space="12" w:color="D9DADC"/>
              </w:divBdr>
            </w:div>
          </w:divsChild>
        </w:div>
        <w:div w:id="2939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5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952442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952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52435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95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39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2432">
              <w:marLeft w:val="0"/>
              <w:marRight w:val="0"/>
              <w:marTop w:val="0"/>
              <w:marBottom w:val="0"/>
              <w:divBdr>
                <w:top w:val="single" w:sz="6" w:space="12" w:color="D9DADC"/>
                <w:left w:val="single" w:sz="6" w:space="12" w:color="D9DADC"/>
                <w:bottom w:val="single" w:sz="6" w:space="12" w:color="D9DADC"/>
                <w:right w:val="single" w:sz="6" w:space="12" w:color="D9DADC"/>
              </w:divBdr>
            </w:div>
          </w:divsChild>
        </w:div>
      </w:divsChild>
    </w:div>
    <w:div w:id="29395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4</Pages>
  <Words>52</Words>
  <Characters>302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</dc:creator>
  <cp:keywords/>
  <dc:description/>
  <cp:lastModifiedBy>王江辉</cp:lastModifiedBy>
  <cp:revision>19</cp:revision>
  <dcterms:created xsi:type="dcterms:W3CDTF">2017-12-08T03:38:00Z</dcterms:created>
  <dcterms:modified xsi:type="dcterms:W3CDTF">2017-12-08T06:28:00Z</dcterms:modified>
</cp:coreProperties>
</file>