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06A" w:rsidRPr="00391F21" w:rsidRDefault="0058406A" w:rsidP="009D406E">
      <w:pPr>
        <w:jc w:val="center"/>
        <w:rPr>
          <w:rFonts w:ascii="宋体" w:cs="MS Mincho"/>
          <w:b/>
          <w:kern w:val="0"/>
          <w:sz w:val="44"/>
          <w:szCs w:val="44"/>
        </w:rPr>
      </w:pPr>
      <w:r w:rsidRPr="00391F21">
        <w:rPr>
          <w:rFonts w:ascii="宋体" w:hAnsi="宋体" w:cs="MS Mincho" w:hint="eastAsia"/>
          <w:b/>
          <w:kern w:val="0"/>
          <w:sz w:val="44"/>
          <w:szCs w:val="44"/>
        </w:rPr>
        <w:t>手机银行缴纳城乡居民医保流程</w:t>
      </w:r>
    </w:p>
    <w:p w:rsidR="0058406A" w:rsidRDefault="0058406A" w:rsidP="0090667A">
      <w:pPr>
        <w:ind w:leftChars="300" w:left="31680" w:hangingChars="50" w:firstLine="31680"/>
        <w:rPr>
          <w:rFonts w:ascii="仿宋_GB2312" w:eastAsia="仿宋_GB2312" w:hAnsi="宋体"/>
          <w:sz w:val="32"/>
          <w:szCs w:val="32"/>
        </w:rPr>
      </w:pPr>
    </w:p>
    <w:p w:rsidR="0058406A" w:rsidRPr="00C16E9C" w:rsidRDefault="0058406A" w:rsidP="0090667A">
      <w:pPr>
        <w:ind w:leftChars="300" w:left="31680" w:hangingChars="50" w:firstLine="31680"/>
        <w:rPr>
          <w:rFonts w:ascii="仿宋_GB2312" w:eastAsia="仿宋_GB2312" w:hAnsi="宋体"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6" o:spid="_x0000_s1026" type="#_x0000_t75" style="position:absolute;left:0;text-align:left;margin-left:198.75pt;margin-top:41.35pt;width:157.5pt;height:228pt;z-index:251658240;visibility:visible">
            <v:imagedata r:id="rId7" o:title=""/>
            <w10:wrap type="topAndBottom"/>
          </v:shape>
        </w:pict>
      </w:r>
      <w:r w:rsidRPr="00C16E9C">
        <w:rPr>
          <w:rFonts w:ascii="仿宋_GB2312" w:eastAsia="仿宋_GB2312" w:hAnsi="宋体" w:hint="eastAsia"/>
          <w:sz w:val="32"/>
          <w:szCs w:val="32"/>
        </w:rPr>
        <w:t>第</w:t>
      </w:r>
      <w:r w:rsidRPr="00C16E9C">
        <w:rPr>
          <w:rFonts w:ascii="仿宋_GB2312" w:eastAsia="仿宋_GB2312" w:hAnsi="宋体"/>
          <w:sz w:val="32"/>
          <w:szCs w:val="32"/>
        </w:rPr>
        <w:t>1</w:t>
      </w:r>
      <w:r w:rsidRPr="00C16E9C">
        <w:rPr>
          <w:rFonts w:ascii="仿宋_GB2312" w:eastAsia="仿宋_GB2312" w:hAnsi="宋体" w:hint="eastAsia"/>
          <w:sz w:val="32"/>
          <w:szCs w:val="32"/>
        </w:rPr>
        <w:t>步</w:t>
      </w:r>
      <w:r w:rsidRPr="00C16E9C">
        <w:rPr>
          <w:rFonts w:ascii="仿宋_GB2312" w:eastAsia="仿宋_GB2312" w:hAnsi="宋体"/>
          <w:sz w:val="32"/>
          <w:szCs w:val="32"/>
        </w:rPr>
        <w:t>.</w:t>
      </w:r>
      <w:r w:rsidRPr="00C16E9C">
        <w:rPr>
          <w:rFonts w:ascii="仿宋_GB2312" w:eastAsia="仿宋_GB2312" w:hAnsi="宋体" w:hint="eastAsia"/>
          <w:sz w:val="32"/>
          <w:szCs w:val="32"/>
        </w:rPr>
        <w:t>进入手机银行后，打开“</w:t>
      </w:r>
      <w:r w:rsidRPr="0058358C">
        <w:rPr>
          <w:rFonts w:ascii="仿宋_GB2312" w:eastAsia="仿宋_GB2312" w:hAnsi="宋体" w:hint="eastAsia"/>
          <w:b/>
          <w:sz w:val="32"/>
          <w:szCs w:val="32"/>
        </w:rPr>
        <w:t>掌上生活</w:t>
      </w:r>
      <w:r w:rsidRPr="00C16E9C">
        <w:rPr>
          <w:rFonts w:ascii="仿宋_GB2312" w:eastAsia="仿宋_GB2312" w:hAnsi="宋体" w:hint="eastAsia"/>
          <w:sz w:val="32"/>
          <w:szCs w:val="32"/>
        </w:rPr>
        <w:t>”界面，点击“</w:t>
      </w:r>
      <w:r w:rsidRPr="0058358C">
        <w:rPr>
          <w:rFonts w:ascii="仿宋_GB2312" w:eastAsia="仿宋_GB2312" w:hAnsi="宋体" w:hint="eastAsia"/>
          <w:b/>
          <w:sz w:val="32"/>
          <w:szCs w:val="32"/>
        </w:rPr>
        <w:t>生活缴费</w:t>
      </w:r>
      <w:r w:rsidRPr="00C16E9C">
        <w:rPr>
          <w:rFonts w:ascii="仿宋_GB2312" w:eastAsia="仿宋_GB2312" w:hAnsi="宋体" w:hint="eastAsia"/>
          <w:sz w:val="32"/>
          <w:szCs w:val="32"/>
        </w:rPr>
        <w:t>”。</w:t>
      </w:r>
      <w:r w:rsidRPr="00C16E9C">
        <w:rPr>
          <w:rFonts w:ascii="仿宋_GB2312" w:eastAsia="仿宋_GB2312" w:hAnsi="宋体"/>
          <w:sz w:val="32"/>
          <w:szCs w:val="32"/>
        </w:rPr>
        <w:t xml:space="preserve">                       </w:t>
      </w:r>
    </w:p>
    <w:p w:rsidR="0058406A" w:rsidRDefault="0058406A" w:rsidP="0090667A">
      <w:pPr>
        <w:ind w:left="31680" w:hangingChars="350" w:firstLine="31680"/>
        <w:jc w:val="left"/>
        <w:rPr>
          <w:rFonts w:ascii="华文新魏" w:eastAsia="华文新魏" w:hAnsi="宋体"/>
          <w:sz w:val="28"/>
        </w:rPr>
      </w:pPr>
      <w:r>
        <w:rPr>
          <w:rFonts w:ascii="华文新魏" w:eastAsia="华文新魏" w:hAnsi="宋体"/>
          <w:sz w:val="28"/>
        </w:rPr>
        <w:t xml:space="preserve"> </w:t>
      </w:r>
    </w:p>
    <w:p w:rsidR="0058406A" w:rsidRDefault="0058406A" w:rsidP="0090667A">
      <w:pPr>
        <w:ind w:left="31680" w:hangingChars="350" w:firstLine="31680"/>
        <w:jc w:val="left"/>
        <w:rPr>
          <w:rFonts w:ascii="华文新魏" w:eastAsia="华文新魏" w:hAnsi="宋体"/>
          <w:sz w:val="28"/>
        </w:rPr>
      </w:pPr>
    </w:p>
    <w:p w:rsidR="0058406A" w:rsidRPr="00C16E9C" w:rsidRDefault="0058406A" w:rsidP="0090667A">
      <w:pPr>
        <w:ind w:leftChars="300" w:left="31680" w:hangingChars="50" w:firstLine="31680"/>
        <w:jc w:val="left"/>
        <w:rPr>
          <w:rFonts w:ascii="仿宋_GB2312" w:eastAsia="仿宋_GB2312" w:hAnsi="宋体"/>
          <w:sz w:val="32"/>
          <w:szCs w:val="32"/>
        </w:rPr>
      </w:pPr>
      <w:r w:rsidRPr="00C16E9C">
        <w:rPr>
          <w:rFonts w:ascii="仿宋_GB2312" w:eastAsia="仿宋_GB2312" w:hAnsi="宋体" w:hint="eastAsia"/>
          <w:sz w:val="32"/>
          <w:szCs w:val="32"/>
        </w:rPr>
        <w:t>第</w:t>
      </w:r>
      <w:r w:rsidRPr="00C16E9C">
        <w:rPr>
          <w:rFonts w:ascii="仿宋_GB2312" w:eastAsia="仿宋_GB2312" w:hAnsi="宋体"/>
          <w:sz w:val="32"/>
          <w:szCs w:val="32"/>
        </w:rPr>
        <w:t>2</w:t>
      </w:r>
      <w:r w:rsidRPr="00C16E9C">
        <w:rPr>
          <w:rFonts w:ascii="仿宋_GB2312" w:eastAsia="仿宋_GB2312" w:hAnsi="宋体" w:hint="eastAsia"/>
          <w:sz w:val="32"/>
          <w:szCs w:val="32"/>
        </w:rPr>
        <w:t>步：进入生活缴费后，点击最下面“</w:t>
      </w:r>
      <w:r w:rsidRPr="0058358C">
        <w:rPr>
          <w:rFonts w:ascii="仿宋_GB2312" w:eastAsia="仿宋_GB2312" w:hAnsi="宋体" w:hint="eastAsia"/>
          <w:b/>
          <w:sz w:val="32"/>
          <w:szCs w:val="32"/>
        </w:rPr>
        <w:t>新缴费</w:t>
      </w:r>
      <w:r w:rsidRPr="00C16E9C">
        <w:rPr>
          <w:rFonts w:ascii="仿宋_GB2312" w:eastAsia="仿宋_GB2312" w:hAnsi="宋体" w:hint="eastAsia"/>
          <w:sz w:val="32"/>
          <w:szCs w:val="32"/>
        </w:rPr>
        <w:t>”。</w:t>
      </w:r>
    </w:p>
    <w:p w:rsidR="0058406A" w:rsidRPr="00D35C62" w:rsidRDefault="0058406A" w:rsidP="0090667A">
      <w:pPr>
        <w:ind w:left="31680" w:hangingChars="350" w:firstLine="31680"/>
        <w:jc w:val="left"/>
        <w:rPr>
          <w:rFonts w:ascii="华文新魏" w:eastAsia="华文新魏" w:hAnsi="宋体"/>
          <w:sz w:val="28"/>
          <w:szCs w:val="28"/>
        </w:rPr>
      </w:pPr>
      <w:r>
        <w:rPr>
          <w:noProof/>
        </w:rPr>
        <w:pict>
          <v:shape id="图片 1" o:spid="_x0000_s1027" type="#_x0000_t75" style="position:absolute;left:0;text-align:left;margin-left:199.5pt;margin-top:19.2pt;width:159.1pt;height:254.55pt;z-index:-251657216;visibility:visible" wrapcoords="-114 0 -114 21529 21600 21529 21600 0 -114 0">
            <v:imagedata r:id="rId8" o:title=""/>
            <w10:wrap type="through"/>
          </v:shape>
        </w:pict>
      </w: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23250">
      <w:pPr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Chars="300" w:left="31680" w:hangingChars="2250" w:firstLine="31680"/>
        <w:rPr>
          <w:rFonts w:ascii="华文新魏" w:eastAsia="华文新魏"/>
          <w:sz w:val="28"/>
          <w:szCs w:val="28"/>
        </w:rPr>
      </w:pPr>
      <w:r>
        <w:rPr>
          <w:rFonts w:ascii="仿宋_GB2312" w:eastAsia="仿宋_GB2312" w:hAnsi="宋体" w:hint="eastAsia"/>
          <w:sz w:val="32"/>
          <w:szCs w:val="32"/>
        </w:rPr>
        <w:t>第</w:t>
      </w:r>
      <w:r>
        <w:rPr>
          <w:rFonts w:ascii="仿宋_GB2312" w:eastAsia="仿宋_GB2312" w:hAnsi="宋体"/>
          <w:sz w:val="32"/>
          <w:szCs w:val="32"/>
        </w:rPr>
        <w:t>3</w:t>
      </w:r>
      <w:r>
        <w:rPr>
          <w:rFonts w:ascii="仿宋_GB2312" w:eastAsia="仿宋_GB2312" w:hAnsi="宋体" w:hint="eastAsia"/>
          <w:sz w:val="32"/>
          <w:szCs w:val="32"/>
        </w:rPr>
        <w:t>步</w:t>
      </w:r>
      <w:r w:rsidRPr="00C16E9C">
        <w:rPr>
          <w:rFonts w:ascii="仿宋_GB2312" w:eastAsia="仿宋_GB2312" w:hAnsi="宋体"/>
          <w:sz w:val="32"/>
          <w:szCs w:val="32"/>
        </w:rPr>
        <w:t>.</w:t>
      </w:r>
      <w:r w:rsidRPr="00C16E9C">
        <w:rPr>
          <w:rFonts w:ascii="仿宋_GB2312" w:eastAsia="仿宋_GB2312" w:hAnsi="宋体" w:hint="eastAsia"/>
          <w:sz w:val="32"/>
          <w:szCs w:val="32"/>
        </w:rPr>
        <w:t>缴费选项自动弹出，点击“</w:t>
      </w:r>
      <w:r w:rsidRPr="0058358C">
        <w:rPr>
          <w:rFonts w:ascii="仿宋_GB2312" w:eastAsia="仿宋_GB2312" w:hAnsi="宋体" w:hint="eastAsia"/>
          <w:b/>
          <w:sz w:val="32"/>
          <w:szCs w:val="32"/>
        </w:rPr>
        <w:t>医保缴费</w:t>
      </w:r>
      <w:r w:rsidRPr="00C16E9C">
        <w:rPr>
          <w:rFonts w:ascii="仿宋_GB2312" w:eastAsia="仿宋_GB2312" w:hAnsi="宋体" w:hint="eastAsia"/>
          <w:sz w:val="32"/>
          <w:szCs w:val="32"/>
        </w:rPr>
        <w:t>”；</w:t>
      </w:r>
      <w:r>
        <w:rPr>
          <w:sz w:val="24"/>
          <w:szCs w:val="24"/>
        </w:rPr>
        <w:t xml:space="preserve">  </w:t>
      </w:r>
      <w:r w:rsidRPr="00D35C62">
        <w:rPr>
          <w:rFonts w:ascii="华文新魏" w:eastAsia="华文新魏"/>
          <w:sz w:val="28"/>
          <w:szCs w:val="28"/>
        </w:rPr>
        <w:t xml:space="preserve"> </w:t>
      </w: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  <w:r>
        <w:rPr>
          <w:noProof/>
        </w:rPr>
        <w:pict>
          <v:shape id="图片 8" o:spid="_x0000_s1028" type="#_x0000_t75" style="position:absolute;left:0;text-align:left;margin-left:203.35pt;margin-top:6.05pt;width:152.9pt;height:246pt;z-index:251656192;visibility:visible">
            <v:imagedata r:id="rId9" o:title=""/>
          </v:shape>
        </w:pict>
      </w: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  <w:bookmarkStart w:id="0" w:name="_GoBack"/>
      <w:bookmarkEnd w:id="0"/>
    </w:p>
    <w:p w:rsidR="0058406A" w:rsidRDefault="0058406A" w:rsidP="0090667A">
      <w:pPr>
        <w:ind w:left="31680" w:hangingChars="2550" w:firstLine="31680"/>
        <w:rPr>
          <w:rFonts w:ascii="华文新魏" w:eastAsia="华文新魏"/>
          <w:b/>
          <w:sz w:val="28"/>
          <w:szCs w:val="28"/>
        </w:rPr>
      </w:pPr>
    </w:p>
    <w:p w:rsidR="0058406A" w:rsidRDefault="0058406A" w:rsidP="0090667A">
      <w:pPr>
        <w:ind w:firstLineChars="200" w:firstLine="31680"/>
        <w:jc w:val="left"/>
        <w:rPr>
          <w:rFonts w:ascii="仿宋_GB2312" w:eastAsia="仿宋_GB2312" w:hAnsi="宋体"/>
          <w:sz w:val="32"/>
          <w:szCs w:val="32"/>
        </w:rPr>
      </w:pPr>
    </w:p>
    <w:p w:rsidR="0058406A" w:rsidRDefault="0058406A" w:rsidP="0090667A">
      <w:pPr>
        <w:ind w:firstLineChars="200" w:firstLine="31680"/>
        <w:jc w:val="left"/>
        <w:rPr>
          <w:rFonts w:ascii="仿宋_GB2312" w:eastAsia="仿宋_GB2312" w:hAnsi="宋体"/>
          <w:sz w:val="32"/>
          <w:szCs w:val="32"/>
        </w:rPr>
      </w:pPr>
    </w:p>
    <w:p w:rsidR="0058406A" w:rsidRDefault="0058406A" w:rsidP="0090667A">
      <w:pPr>
        <w:ind w:firstLineChars="200" w:firstLine="31680"/>
        <w:jc w:val="left"/>
        <w:rPr>
          <w:rFonts w:ascii="仿宋_GB2312" w:eastAsia="仿宋_GB2312" w:hAnsi="宋体"/>
          <w:sz w:val="32"/>
          <w:szCs w:val="32"/>
        </w:rPr>
      </w:pPr>
    </w:p>
    <w:p w:rsidR="0058406A" w:rsidRDefault="0058406A" w:rsidP="0090667A">
      <w:pPr>
        <w:ind w:firstLineChars="200" w:firstLine="31680"/>
        <w:jc w:val="left"/>
        <w:rPr>
          <w:rFonts w:ascii="仿宋_GB2312" w:eastAsia="仿宋_GB2312" w:hAnsi="宋体"/>
          <w:sz w:val="32"/>
          <w:szCs w:val="32"/>
        </w:rPr>
      </w:pPr>
    </w:p>
    <w:p w:rsidR="0058406A" w:rsidRDefault="0058406A" w:rsidP="0090667A">
      <w:pPr>
        <w:ind w:firstLineChars="200" w:firstLine="31680"/>
        <w:jc w:val="left"/>
        <w:rPr>
          <w:rFonts w:ascii="仿宋_GB2312" w:eastAsia="仿宋_GB2312" w:hAnsi="宋体"/>
          <w:sz w:val="32"/>
          <w:szCs w:val="32"/>
        </w:rPr>
      </w:pPr>
    </w:p>
    <w:p w:rsidR="0058406A" w:rsidRPr="00C16E9C" w:rsidRDefault="0058406A" w:rsidP="0090667A">
      <w:pPr>
        <w:ind w:firstLineChars="200" w:firstLine="316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第</w:t>
      </w:r>
      <w:r>
        <w:rPr>
          <w:rFonts w:ascii="仿宋_GB2312" w:eastAsia="仿宋_GB2312" w:hAnsi="宋体"/>
          <w:sz w:val="32"/>
          <w:szCs w:val="32"/>
        </w:rPr>
        <w:t>4</w:t>
      </w:r>
      <w:r>
        <w:rPr>
          <w:rFonts w:ascii="仿宋_GB2312" w:eastAsia="仿宋_GB2312" w:hAnsi="宋体" w:hint="eastAsia"/>
          <w:sz w:val="32"/>
          <w:szCs w:val="32"/>
        </w:rPr>
        <w:t>步</w:t>
      </w:r>
      <w:r w:rsidRPr="00C16E9C">
        <w:rPr>
          <w:rFonts w:ascii="仿宋_GB2312" w:eastAsia="仿宋_GB2312" w:hAnsi="宋体"/>
          <w:sz w:val="32"/>
          <w:szCs w:val="32"/>
        </w:rPr>
        <w:t xml:space="preserve">. </w:t>
      </w:r>
      <w:r w:rsidRPr="00C16E9C">
        <w:rPr>
          <w:rFonts w:ascii="仿宋_GB2312" w:eastAsia="仿宋_GB2312" w:hAnsi="宋体" w:hint="eastAsia"/>
          <w:sz w:val="32"/>
          <w:szCs w:val="32"/>
        </w:rPr>
        <w:t>其他选项无需修改，点击凭证类型选择“</w:t>
      </w:r>
      <w:r w:rsidRPr="0058358C">
        <w:rPr>
          <w:rFonts w:ascii="仿宋_GB2312" w:eastAsia="仿宋_GB2312" w:hAnsi="宋体" w:hint="eastAsia"/>
          <w:b/>
          <w:sz w:val="32"/>
          <w:szCs w:val="32"/>
        </w:rPr>
        <w:t>身份证号</w:t>
      </w:r>
      <w:r w:rsidRPr="00C16E9C">
        <w:rPr>
          <w:rFonts w:ascii="仿宋_GB2312" w:eastAsia="仿宋_GB2312" w:hAnsi="宋体" w:hint="eastAsia"/>
          <w:sz w:val="32"/>
          <w:szCs w:val="32"/>
        </w:rPr>
        <w:t>”，输入缴纳人员身份证号码，即可缴费。</w:t>
      </w:r>
    </w:p>
    <w:p w:rsidR="0058406A" w:rsidRPr="0074660F" w:rsidRDefault="0058406A" w:rsidP="0074660F">
      <w:r>
        <w:rPr>
          <w:noProof/>
        </w:rPr>
        <w:pict>
          <v:shape id="图片 9" o:spid="_x0000_s1029" type="#_x0000_t75" style="position:absolute;left:0;text-align:left;margin-left:198pt;margin-top:8.65pt;width:166pt;height:248.75pt;z-index:-251659264;visibility:visible">
            <v:imagedata r:id="rId10" o:title=""/>
          </v:shape>
        </w:pict>
      </w:r>
    </w:p>
    <w:p w:rsidR="0058406A" w:rsidRDefault="0058406A" w:rsidP="0074660F"/>
    <w:p w:rsidR="0058406A" w:rsidRPr="00B41993" w:rsidRDefault="0058406A" w:rsidP="0074660F"/>
    <w:p w:rsidR="0058406A" w:rsidRPr="0074660F" w:rsidRDefault="0058406A" w:rsidP="0074660F"/>
    <w:p w:rsidR="0058406A" w:rsidRPr="0074660F" w:rsidRDefault="0058406A" w:rsidP="0074660F"/>
    <w:p w:rsidR="0058406A" w:rsidRPr="0074660F" w:rsidRDefault="0058406A" w:rsidP="0074660F"/>
    <w:p w:rsidR="0058406A" w:rsidRPr="0074660F" w:rsidRDefault="0058406A" w:rsidP="0074660F"/>
    <w:p w:rsidR="0058406A" w:rsidRPr="0074660F" w:rsidRDefault="0058406A" w:rsidP="0074660F"/>
    <w:p w:rsidR="0058406A" w:rsidRPr="0074660F" w:rsidRDefault="0058406A" w:rsidP="0074660F"/>
    <w:p w:rsidR="0058406A" w:rsidRPr="0074660F" w:rsidRDefault="0058406A" w:rsidP="0074660F"/>
    <w:p w:rsidR="0058406A" w:rsidRDefault="0058406A" w:rsidP="0074660F"/>
    <w:p w:rsidR="0058406A" w:rsidRDefault="0058406A" w:rsidP="0074660F"/>
    <w:p w:rsidR="0058406A" w:rsidRDefault="0058406A" w:rsidP="0074660F">
      <w:pPr>
        <w:rPr>
          <w:rFonts w:ascii="黑体" w:eastAsia="黑体" w:hAnsi="黑体"/>
          <w:b/>
          <w:sz w:val="28"/>
          <w:szCs w:val="28"/>
        </w:rPr>
      </w:pPr>
    </w:p>
    <w:p w:rsidR="0058406A" w:rsidRPr="00A22420" w:rsidRDefault="0058406A" w:rsidP="009D406E">
      <w:pPr>
        <w:spacing w:line="440" w:lineRule="exact"/>
        <w:rPr>
          <w:rFonts w:ascii="华文楷体" w:eastAsia="华文楷体" w:hAnsi="华文楷体"/>
          <w:b/>
          <w:sz w:val="28"/>
          <w:szCs w:val="28"/>
        </w:rPr>
      </w:pPr>
    </w:p>
    <w:sectPr w:rsidR="0058406A" w:rsidRPr="00A22420" w:rsidSect="00D35C62">
      <w:pgSz w:w="11906" w:h="16838"/>
      <w:pgMar w:top="454" w:right="720" w:bottom="34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06A" w:rsidRDefault="0058406A" w:rsidP="00980B6E">
      <w:r>
        <w:separator/>
      </w:r>
    </w:p>
  </w:endnote>
  <w:endnote w:type="continuationSeparator" w:id="0">
    <w:p w:rsidR="0058406A" w:rsidRDefault="0058406A" w:rsidP="00980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昒? 瀡?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楷体">
    <w:altName w:val="Batang"/>
    <w:panose1 w:val="00000000000000000000"/>
    <w:charset w:val="86"/>
    <w:family w:val="auto"/>
    <w:notTrueType/>
    <w:pitch w:val="variable"/>
    <w:sig w:usb0="00000287" w:usb1="080E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06A" w:rsidRDefault="0058406A" w:rsidP="00980B6E">
      <w:r>
        <w:separator/>
      </w:r>
    </w:p>
  </w:footnote>
  <w:footnote w:type="continuationSeparator" w:id="0">
    <w:p w:rsidR="0058406A" w:rsidRDefault="0058406A" w:rsidP="00980B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A0329"/>
    <w:multiLevelType w:val="multilevel"/>
    <w:tmpl w:val="2FD0CCE0"/>
    <w:lvl w:ilvl="0">
      <w:start w:val="1"/>
      <w:numFmt w:val="decimal"/>
      <w:lvlText w:val="%1、"/>
      <w:lvlJc w:val="left"/>
      <w:pPr>
        <w:ind w:left="720" w:hanging="720"/>
      </w:pPr>
      <w:rPr>
        <w:rFonts w:ascii="Calibri" w:eastAsia="宋体" w:hAnsi="Calibri"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41477557"/>
    <w:multiLevelType w:val="hybridMultilevel"/>
    <w:tmpl w:val="51BE7026"/>
    <w:lvl w:ilvl="0" w:tplc="C21E6EF4">
      <w:start w:val="1"/>
      <w:numFmt w:val="decimal"/>
      <w:lvlText w:val="%1、"/>
      <w:lvlJc w:val="left"/>
      <w:pPr>
        <w:ind w:left="720" w:hanging="720"/>
      </w:pPr>
      <w:rPr>
        <w:rFonts w:ascii="Calibri" w:eastAsia="宋体" w:hAnsi="Calibri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46CA05A3"/>
    <w:multiLevelType w:val="hybridMultilevel"/>
    <w:tmpl w:val="E4AC1A02"/>
    <w:lvl w:ilvl="0" w:tplc="FC18CC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>
    <w:nsid w:val="54230DD0"/>
    <w:multiLevelType w:val="hybridMultilevel"/>
    <w:tmpl w:val="2FD0CCE0"/>
    <w:lvl w:ilvl="0" w:tplc="3C8AE1CE">
      <w:start w:val="1"/>
      <w:numFmt w:val="decimal"/>
      <w:lvlText w:val="%1、"/>
      <w:lvlJc w:val="left"/>
      <w:pPr>
        <w:ind w:left="720" w:hanging="720"/>
      </w:pPr>
      <w:rPr>
        <w:rFonts w:ascii="Calibri" w:eastAsia="宋体" w:hAnsi="Calibri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>
    <w:nsid w:val="64450206"/>
    <w:multiLevelType w:val="hybridMultilevel"/>
    <w:tmpl w:val="4210C936"/>
    <w:lvl w:ilvl="0" w:tplc="D90659CC">
      <w:start w:val="1"/>
      <w:numFmt w:val="decimal"/>
      <w:lvlText w:val="%1、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6775"/>
    <w:rsid w:val="000163A7"/>
    <w:rsid w:val="00041D2E"/>
    <w:rsid w:val="00054C67"/>
    <w:rsid w:val="000603B5"/>
    <w:rsid w:val="00070CE6"/>
    <w:rsid w:val="00083F02"/>
    <w:rsid w:val="00090591"/>
    <w:rsid w:val="000A3EF4"/>
    <w:rsid w:val="000C419E"/>
    <w:rsid w:val="000D3476"/>
    <w:rsid w:val="000F48D3"/>
    <w:rsid w:val="00101D59"/>
    <w:rsid w:val="00107D06"/>
    <w:rsid w:val="001339A8"/>
    <w:rsid w:val="001C102D"/>
    <w:rsid w:val="001D5A28"/>
    <w:rsid w:val="001E72AD"/>
    <w:rsid w:val="001F0FB9"/>
    <w:rsid w:val="0024638B"/>
    <w:rsid w:val="002653E5"/>
    <w:rsid w:val="0027102D"/>
    <w:rsid w:val="002A6775"/>
    <w:rsid w:val="002B6EB1"/>
    <w:rsid w:val="002D4F89"/>
    <w:rsid w:val="00316B55"/>
    <w:rsid w:val="003176D2"/>
    <w:rsid w:val="00323B97"/>
    <w:rsid w:val="003304BA"/>
    <w:rsid w:val="00347050"/>
    <w:rsid w:val="00362053"/>
    <w:rsid w:val="00365B6F"/>
    <w:rsid w:val="00384B45"/>
    <w:rsid w:val="00391F21"/>
    <w:rsid w:val="003B61D7"/>
    <w:rsid w:val="003C1F29"/>
    <w:rsid w:val="003D16AD"/>
    <w:rsid w:val="003E3D89"/>
    <w:rsid w:val="003F6491"/>
    <w:rsid w:val="00430E6B"/>
    <w:rsid w:val="004324D5"/>
    <w:rsid w:val="00440FE2"/>
    <w:rsid w:val="00445DFB"/>
    <w:rsid w:val="00451B41"/>
    <w:rsid w:val="00455338"/>
    <w:rsid w:val="00457F11"/>
    <w:rsid w:val="00460A60"/>
    <w:rsid w:val="00462582"/>
    <w:rsid w:val="00463219"/>
    <w:rsid w:val="00471054"/>
    <w:rsid w:val="004C1238"/>
    <w:rsid w:val="004C7544"/>
    <w:rsid w:val="00501EB2"/>
    <w:rsid w:val="005021F9"/>
    <w:rsid w:val="005064E1"/>
    <w:rsid w:val="00536B46"/>
    <w:rsid w:val="005372FE"/>
    <w:rsid w:val="005424F4"/>
    <w:rsid w:val="005438FE"/>
    <w:rsid w:val="0055333B"/>
    <w:rsid w:val="00563571"/>
    <w:rsid w:val="00582740"/>
    <w:rsid w:val="0058358C"/>
    <w:rsid w:val="0058406A"/>
    <w:rsid w:val="00590973"/>
    <w:rsid w:val="005A1550"/>
    <w:rsid w:val="005A361A"/>
    <w:rsid w:val="005F385B"/>
    <w:rsid w:val="00602284"/>
    <w:rsid w:val="0069732A"/>
    <w:rsid w:val="006E2B9C"/>
    <w:rsid w:val="007035F5"/>
    <w:rsid w:val="007164CA"/>
    <w:rsid w:val="007224B3"/>
    <w:rsid w:val="0074660F"/>
    <w:rsid w:val="007757DB"/>
    <w:rsid w:val="00785473"/>
    <w:rsid w:val="00796ABE"/>
    <w:rsid w:val="0079701D"/>
    <w:rsid w:val="007D4862"/>
    <w:rsid w:val="007E345B"/>
    <w:rsid w:val="008074C8"/>
    <w:rsid w:val="0083012C"/>
    <w:rsid w:val="00857753"/>
    <w:rsid w:val="00884EC0"/>
    <w:rsid w:val="008854E2"/>
    <w:rsid w:val="00890656"/>
    <w:rsid w:val="008A1424"/>
    <w:rsid w:val="008A4493"/>
    <w:rsid w:val="008E2B9B"/>
    <w:rsid w:val="0090667A"/>
    <w:rsid w:val="009139AD"/>
    <w:rsid w:val="00923250"/>
    <w:rsid w:val="00926204"/>
    <w:rsid w:val="00927FA7"/>
    <w:rsid w:val="0093552E"/>
    <w:rsid w:val="009356A7"/>
    <w:rsid w:val="00951133"/>
    <w:rsid w:val="00954B4D"/>
    <w:rsid w:val="009557AC"/>
    <w:rsid w:val="00955BB1"/>
    <w:rsid w:val="0095780F"/>
    <w:rsid w:val="00977058"/>
    <w:rsid w:val="00980B6E"/>
    <w:rsid w:val="00990DBF"/>
    <w:rsid w:val="009B4D36"/>
    <w:rsid w:val="009D3E72"/>
    <w:rsid w:val="009D406E"/>
    <w:rsid w:val="009F1D7B"/>
    <w:rsid w:val="00A027CC"/>
    <w:rsid w:val="00A15431"/>
    <w:rsid w:val="00A1766C"/>
    <w:rsid w:val="00A22420"/>
    <w:rsid w:val="00A27FF9"/>
    <w:rsid w:val="00A4556A"/>
    <w:rsid w:val="00A53199"/>
    <w:rsid w:val="00A541BC"/>
    <w:rsid w:val="00A55243"/>
    <w:rsid w:val="00A814A7"/>
    <w:rsid w:val="00A91994"/>
    <w:rsid w:val="00A9697D"/>
    <w:rsid w:val="00AB6083"/>
    <w:rsid w:val="00AB7412"/>
    <w:rsid w:val="00AC7FD7"/>
    <w:rsid w:val="00B15CEA"/>
    <w:rsid w:val="00B3194D"/>
    <w:rsid w:val="00B32304"/>
    <w:rsid w:val="00B41993"/>
    <w:rsid w:val="00B42A82"/>
    <w:rsid w:val="00B475BE"/>
    <w:rsid w:val="00B53664"/>
    <w:rsid w:val="00B71436"/>
    <w:rsid w:val="00B74100"/>
    <w:rsid w:val="00BA03DB"/>
    <w:rsid w:val="00BA51A1"/>
    <w:rsid w:val="00BE433F"/>
    <w:rsid w:val="00C16566"/>
    <w:rsid w:val="00C16E9C"/>
    <w:rsid w:val="00C3054D"/>
    <w:rsid w:val="00CB41CE"/>
    <w:rsid w:val="00CC47F0"/>
    <w:rsid w:val="00CC7744"/>
    <w:rsid w:val="00CF3F83"/>
    <w:rsid w:val="00CF72AC"/>
    <w:rsid w:val="00CF7A0B"/>
    <w:rsid w:val="00D0619D"/>
    <w:rsid w:val="00D074DF"/>
    <w:rsid w:val="00D1486F"/>
    <w:rsid w:val="00D27838"/>
    <w:rsid w:val="00D35A04"/>
    <w:rsid w:val="00D35C62"/>
    <w:rsid w:val="00D46C08"/>
    <w:rsid w:val="00D6483D"/>
    <w:rsid w:val="00DE00BA"/>
    <w:rsid w:val="00DE728D"/>
    <w:rsid w:val="00DE779F"/>
    <w:rsid w:val="00E12F3F"/>
    <w:rsid w:val="00E251E9"/>
    <w:rsid w:val="00E259B9"/>
    <w:rsid w:val="00E344A5"/>
    <w:rsid w:val="00E47579"/>
    <w:rsid w:val="00E75965"/>
    <w:rsid w:val="00E9212A"/>
    <w:rsid w:val="00E95689"/>
    <w:rsid w:val="00EA4F12"/>
    <w:rsid w:val="00EC44B7"/>
    <w:rsid w:val="00ED0C67"/>
    <w:rsid w:val="00EF358D"/>
    <w:rsid w:val="00F0582B"/>
    <w:rsid w:val="00F112BB"/>
    <w:rsid w:val="00F30BD0"/>
    <w:rsid w:val="00F32AA0"/>
    <w:rsid w:val="00F34C4F"/>
    <w:rsid w:val="00F9007B"/>
    <w:rsid w:val="00FA2C3C"/>
    <w:rsid w:val="00FB5D51"/>
    <w:rsid w:val="00FD10A9"/>
    <w:rsid w:val="00FD1359"/>
    <w:rsid w:val="00FD1A4B"/>
    <w:rsid w:val="00FD528C"/>
    <w:rsid w:val="00FF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7DB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3552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3552E"/>
    <w:rPr>
      <w:rFonts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DE00BA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rsid w:val="00980B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80B6E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980B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80B6E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2</Pages>
  <Words>31</Words>
  <Characters>181</Characters>
  <Application>Microsoft Office Outlook</Application>
  <DocSecurity>0</DocSecurity>
  <Lines>0</Lines>
  <Paragraphs>0</Paragraphs>
  <ScaleCrop>false</ScaleCrop>
  <Company>Lenovo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张树国</dc:creator>
  <cp:keywords/>
  <dc:description/>
  <cp:lastModifiedBy>王江辉</cp:lastModifiedBy>
  <cp:revision>14</cp:revision>
  <cp:lastPrinted>2017-08-23T08:21:00Z</cp:lastPrinted>
  <dcterms:created xsi:type="dcterms:W3CDTF">2017-12-08T02:42:00Z</dcterms:created>
  <dcterms:modified xsi:type="dcterms:W3CDTF">2017-12-08T06:04:00Z</dcterms:modified>
</cp:coreProperties>
</file>